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:rsidR="00FB6011" w:rsidRDefault="00C674F2">
            <w:pPr>
              <w:rPr>
                <w:rFonts w:cs="Tahoma"/>
              </w:rPr>
            </w:pPr>
            <w:r>
              <w:rPr>
                <w:rFonts w:cs="Tahoma"/>
              </w:rPr>
              <w:t xml:space="preserve">E-mailadres: </w:t>
            </w: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Tr="00357D77">
        <w:trPr>
          <w:trHeight w:val="778"/>
        </w:trPr>
        <w:tc>
          <w:tcPr>
            <w:tcW w:w="10135" w:type="dxa"/>
            <w:gridSpan w:val="2"/>
          </w:tcPr>
          <w:p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:rsidTr="00357D77">
        <w:trPr>
          <w:trHeight w:val="593"/>
        </w:trPr>
        <w:tc>
          <w:tcPr>
            <w:tcW w:w="4593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:rsidR="00FB6011" w:rsidRDefault="00FB6011">
            <w:pPr>
              <w:rPr>
                <w:rFonts w:cs="Tahoma"/>
              </w:rPr>
            </w:pPr>
          </w:p>
        </w:tc>
        <w:tc>
          <w:tcPr>
            <w:tcW w:w="5542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:rsidTr="00357D77">
        <w:trPr>
          <w:cantSplit/>
          <w:trHeight w:val="2667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  <w:tr w:rsidR="00FB6011" w:rsidTr="006122F7">
        <w:trPr>
          <w:cantSplit/>
          <w:trHeight w:val="3263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C674F2" w:rsidRDefault="00C674F2" w:rsidP="00C674F2">
            <w:pPr>
              <w:rPr>
                <w:rFonts w:cs="Tahoma"/>
              </w:rPr>
            </w:pPr>
          </w:p>
          <w:p w:rsidR="00C674F2" w:rsidRDefault="00C674F2" w:rsidP="00C674F2">
            <w:pPr>
              <w:rPr>
                <w:rFonts w:cs="Tahoma"/>
              </w:rPr>
            </w:pPr>
          </w:p>
          <w:p w:rsidR="00C674F2" w:rsidRDefault="00C674F2" w:rsidP="00C674F2">
            <w:pPr>
              <w:rPr>
                <w:rFonts w:cs="Tahoma"/>
              </w:rPr>
            </w:pPr>
          </w:p>
          <w:p w:rsidR="00C674F2" w:rsidRDefault="00C674F2" w:rsidP="00C674F2">
            <w:pPr>
              <w:rPr>
                <w:rFonts w:cs="Tahoma"/>
              </w:rPr>
            </w:pPr>
          </w:p>
          <w:p w:rsidR="00C674F2" w:rsidRDefault="00C674F2" w:rsidP="00C674F2">
            <w:pPr>
              <w:rPr>
                <w:rFonts w:cs="Tahoma"/>
              </w:rPr>
            </w:pPr>
          </w:p>
          <w:p w:rsidR="00FB6011" w:rsidRDefault="00FB6011" w:rsidP="00C674F2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:rsidR="00FB6011" w:rsidRDefault="00FB6011">
      <w:pPr>
        <w:rPr>
          <w:rFonts w:cs="Tahoma"/>
        </w:rPr>
      </w:pPr>
    </w:p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C674F2" w:rsidRDefault="00C674F2" w:rsidP="00C674F2">
            <w:pPr>
              <w:rPr>
                <w:rFonts w:cs="Tahoma"/>
              </w:rPr>
            </w:pPr>
            <w:r>
              <w:rPr>
                <w:rFonts w:cs="Tahoma"/>
              </w:rPr>
              <w:t>Pas als U uw  klacht schriftelijk meldt mogen wij deze als officiële klacht in behandeling nemen.</w:t>
            </w:r>
          </w:p>
          <w:p w:rsidR="00C674F2" w:rsidRDefault="00FB6011" w:rsidP="00C674F2">
            <w:pPr>
              <w:rPr>
                <w:rFonts w:cs="Tahoma"/>
              </w:rPr>
            </w:pPr>
            <w:r>
              <w:rPr>
                <w:rFonts w:cs="Tahoma"/>
              </w:rPr>
              <w:t>U kunt het ingevulde formulier afgeven bij</w:t>
            </w:r>
            <w:r w:rsidR="000626E5">
              <w:rPr>
                <w:rFonts w:cs="Tahoma"/>
              </w:rPr>
              <w:t xml:space="preserve"> de balie van de praktijk of per post opsturen. </w:t>
            </w:r>
            <w:bookmarkStart w:id="0" w:name="_GoBack"/>
            <w:bookmarkEnd w:id="0"/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p w:rsidR="00FB6011" w:rsidRDefault="00FB6011" w:rsidP="00821AFE">
      <w:pPr>
        <w:rPr>
          <w:rFonts w:cs="Tahoma"/>
        </w:rPr>
      </w:pPr>
    </w:p>
    <w:sectPr w:rsidR="00FB6011" w:rsidSect="00357D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7AB" w:rsidRDefault="007377AB">
      <w:r>
        <w:separator/>
      </w:r>
    </w:p>
  </w:endnote>
  <w:endnote w:type="continuationSeparator" w:id="0">
    <w:p w:rsidR="007377AB" w:rsidRDefault="00737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C8600D-A5E2-441C-8767-917879EE8E91}"/>
    <w:embedBold r:id="rId2" w:fontKey="{059BEA3B-8743-4F88-B55A-581037C1907A}"/>
    <w:embedItalic r:id="rId3" w:fontKey="{2269FFC0-190B-4117-88D5-8F1B0A8980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77" w:rsidRDefault="00357D77">
    <w:pPr>
      <w:pStyle w:val="Voettekst"/>
    </w:pPr>
  </w:p>
  <w:p w:rsidR="00BA3145" w:rsidRDefault="00BA31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3AD" w:rsidRDefault="00BF5849">
    <w:pPr>
      <w:pStyle w:val="Voettekst"/>
    </w:pPr>
    <w:r>
      <w:t>versie1 23-1-2019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3AD" w:rsidRDefault="003003A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7AB" w:rsidRDefault="007377AB">
      <w:r>
        <w:separator/>
      </w:r>
    </w:p>
  </w:footnote>
  <w:footnote w:type="continuationSeparator" w:id="0">
    <w:p w:rsidR="007377AB" w:rsidRDefault="007377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011" w:rsidRDefault="000626E5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E3F" w:rsidRDefault="000626E5">
    <w:pPr>
      <w:pStyle w:val="Kopteks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" o:spid="_x0000_s2060" type="#_x0000_t202" style="position:absolute;margin-left:235.6pt;margin-top:-14.85pt;width:185.9pt;height:110.6pt;z-index:251660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" stroked="f">
          <v:textbox style="mso-fit-shape-to-text:t">
            <w:txbxContent>
              <w:p w:rsidR="00AF191B" w:rsidRDefault="003003AD" w:rsidP="00AF191B">
                <w:r>
                  <w:t xml:space="preserve">F.A.N. </w:t>
                </w:r>
                <w:proofErr w:type="spellStart"/>
                <w:r>
                  <w:t>Bronzwaer</w:t>
                </w:r>
                <w:proofErr w:type="spellEnd"/>
                <w:r>
                  <w:t xml:space="preserve"> </w:t>
                </w:r>
              </w:p>
              <w:p w:rsidR="00AF191B" w:rsidRDefault="003003AD" w:rsidP="00AF191B">
                <w:r>
                  <w:t>huisarts</w:t>
                </w:r>
              </w:p>
              <w:p w:rsidR="00AF191B" w:rsidRDefault="00AF191B" w:rsidP="00AF191B">
                <w:r>
                  <w:t>Koudekerkseweg 86</w:t>
                </w:r>
              </w:p>
              <w:p w:rsidR="00AF191B" w:rsidRDefault="00AF191B" w:rsidP="00AF191B">
                <w:r>
                  <w:t>4382 ED Vlissingen</w:t>
                </w:r>
              </w:p>
            </w:txbxContent>
          </v:textbox>
          <w10:wrap type="square"/>
        </v:shape>
      </w:pict>
    </w:r>
    <w:r w:rsidR="00AF191B">
      <w:rPr>
        <w:noProof/>
      </w:rPr>
      <w:drawing>
        <wp:inline distT="0" distB="0" distL="0" distR="0">
          <wp:extent cx="2197409" cy="6762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Getijd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77" cy="678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3145" w:rsidRDefault="00BA31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011" w:rsidRDefault="000626E5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0C6448"/>
    <w:rsid w:val="000626E5"/>
    <w:rsid w:val="000C6448"/>
    <w:rsid w:val="001975E6"/>
    <w:rsid w:val="0020557C"/>
    <w:rsid w:val="00277788"/>
    <w:rsid w:val="00293ABF"/>
    <w:rsid w:val="00297139"/>
    <w:rsid w:val="002D21F3"/>
    <w:rsid w:val="002F74BB"/>
    <w:rsid w:val="003003AD"/>
    <w:rsid w:val="00357D77"/>
    <w:rsid w:val="003777FD"/>
    <w:rsid w:val="00392562"/>
    <w:rsid w:val="00392798"/>
    <w:rsid w:val="004048D1"/>
    <w:rsid w:val="0045566D"/>
    <w:rsid w:val="004C3CD1"/>
    <w:rsid w:val="004C7853"/>
    <w:rsid w:val="004D37EE"/>
    <w:rsid w:val="004F6CE4"/>
    <w:rsid w:val="006122F7"/>
    <w:rsid w:val="00676066"/>
    <w:rsid w:val="006A3D63"/>
    <w:rsid w:val="007377AB"/>
    <w:rsid w:val="00795920"/>
    <w:rsid w:val="007D4667"/>
    <w:rsid w:val="0081300C"/>
    <w:rsid w:val="00821AFE"/>
    <w:rsid w:val="00882F82"/>
    <w:rsid w:val="008D013B"/>
    <w:rsid w:val="009267C0"/>
    <w:rsid w:val="00933D8B"/>
    <w:rsid w:val="009A6204"/>
    <w:rsid w:val="009D1AB1"/>
    <w:rsid w:val="00AF191B"/>
    <w:rsid w:val="00B2666F"/>
    <w:rsid w:val="00B86E90"/>
    <w:rsid w:val="00BA1A29"/>
    <w:rsid w:val="00BA3145"/>
    <w:rsid w:val="00BF5849"/>
    <w:rsid w:val="00C22294"/>
    <w:rsid w:val="00C44DD7"/>
    <w:rsid w:val="00C674F2"/>
    <w:rsid w:val="00D400CF"/>
    <w:rsid w:val="00DE6E3F"/>
    <w:rsid w:val="00E16EB0"/>
    <w:rsid w:val="00E84C07"/>
    <w:rsid w:val="00EB641A"/>
    <w:rsid w:val="00F7324C"/>
    <w:rsid w:val="00F83A82"/>
    <w:rsid w:val="00F878A7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048D1"/>
    <w:rPr>
      <w:rFonts w:ascii="Tahoma" w:hAnsi="Tahoma"/>
    </w:rPr>
  </w:style>
  <w:style w:type="paragraph" w:styleId="Kop1">
    <w:name w:val="heading 1"/>
    <w:basedOn w:val="Standaard"/>
    <w:next w:val="Standaard"/>
    <w:qFormat/>
    <w:rsid w:val="004048D1"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rsid w:val="004048D1"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rsid w:val="004048D1"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rsid w:val="004048D1"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rsid w:val="004048D1"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rsid w:val="004048D1"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rsid w:val="004048D1"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rsid w:val="004048D1"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rsid w:val="004048D1"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rsid w:val="004048D1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rsid w:val="004048D1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sid w:val="004048D1"/>
    <w:rPr>
      <w:b/>
      <w:bCs/>
    </w:rPr>
  </w:style>
  <w:style w:type="character" w:customStyle="1" w:styleId="Literatuurverwijzing">
    <w:name w:val="Literatuurverwijzing"/>
    <w:rsid w:val="004048D1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rsid w:val="004048D1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rsid w:val="004048D1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rsid w:val="004048D1"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  <w:rsid w:val="004048D1"/>
  </w:style>
  <w:style w:type="paragraph" w:customStyle="1" w:styleId="Informatiesoort">
    <w:name w:val="Informatiesoort"/>
    <w:basedOn w:val="Standaard"/>
    <w:next w:val="Standaard"/>
    <w:rsid w:val="004048D1"/>
    <w:pPr>
      <w:spacing w:before="60"/>
    </w:pPr>
  </w:style>
  <w:style w:type="character" w:customStyle="1" w:styleId="Achternaam">
    <w:name w:val="Achternaam"/>
    <w:rsid w:val="004048D1"/>
    <w:rPr>
      <w:vanish/>
      <w:color w:val="008000"/>
      <w:u w:val="wavyHeavy" w:color="00FF00"/>
    </w:rPr>
  </w:style>
  <w:style w:type="paragraph" w:customStyle="1" w:styleId="Casus">
    <w:name w:val="Casus"/>
    <w:basedOn w:val="Standaard"/>
    <w:rsid w:val="004048D1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rsid w:val="004048D1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rsid w:val="004048D1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rsid w:val="004048D1"/>
    <w:pPr>
      <w:outlineLvl w:val="2"/>
    </w:pPr>
  </w:style>
  <w:style w:type="paragraph" w:customStyle="1" w:styleId="Kop20">
    <w:name w:val="Kop2"/>
    <w:basedOn w:val="Kop2"/>
    <w:next w:val="Standaard"/>
    <w:semiHidden/>
    <w:rsid w:val="004048D1"/>
    <w:pPr>
      <w:outlineLvl w:val="3"/>
    </w:pPr>
  </w:style>
  <w:style w:type="paragraph" w:customStyle="1" w:styleId="Kop30">
    <w:name w:val="Kop3"/>
    <w:basedOn w:val="Kop3"/>
    <w:next w:val="Standaard"/>
    <w:semiHidden/>
    <w:rsid w:val="004048D1"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rsid w:val="004048D1"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rsid w:val="004048D1"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rsid w:val="004048D1"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rsid w:val="004048D1"/>
    <w:pPr>
      <w:outlineLvl w:val="8"/>
    </w:pPr>
  </w:style>
  <w:style w:type="character" w:customStyle="1" w:styleId="Kopnaam">
    <w:name w:val="Kopnaam"/>
    <w:rsid w:val="004048D1"/>
    <w:rPr>
      <w:u w:val="single"/>
    </w:rPr>
  </w:style>
  <w:style w:type="character" w:customStyle="1" w:styleId="Kopnr">
    <w:name w:val="Kopnr"/>
    <w:rsid w:val="004048D1"/>
    <w:rPr>
      <w:u w:val="single"/>
    </w:rPr>
  </w:style>
  <w:style w:type="paragraph" w:styleId="Koptekst">
    <w:name w:val="header"/>
    <w:basedOn w:val="Standaard"/>
    <w:rsid w:val="004048D1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rsid w:val="004048D1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rsid w:val="004048D1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rsid w:val="004048D1"/>
    <w:pPr>
      <w:ind w:left="432" w:hanging="432"/>
    </w:pPr>
    <w:rPr>
      <w:sz w:val="18"/>
      <w:szCs w:val="18"/>
    </w:rPr>
  </w:style>
  <w:style w:type="character" w:customStyle="1" w:styleId="Margetekst">
    <w:name w:val="Margetekst"/>
    <w:rsid w:val="004048D1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rsid w:val="004048D1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sid w:val="004048D1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sid w:val="004048D1"/>
    <w:rPr>
      <w:rFonts w:ascii="Arial" w:hAnsi="Arial"/>
      <w:b/>
      <w:lang w:val="nl-NL"/>
    </w:rPr>
  </w:style>
  <w:style w:type="paragraph" w:styleId="Plattetekst">
    <w:name w:val="Body Text"/>
    <w:basedOn w:val="Standaard"/>
    <w:rsid w:val="004048D1"/>
  </w:style>
  <w:style w:type="character" w:customStyle="1" w:styleId="Prefix">
    <w:name w:val="Prefix"/>
    <w:rsid w:val="004048D1"/>
    <w:rPr>
      <w:b/>
      <w:bCs/>
    </w:rPr>
  </w:style>
  <w:style w:type="paragraph" w:customStyle="1" w:styleId="Rubriekskop">
    <w:name w:val="Rubriekskop"/>
    <w:basedOn w:val="Standaard"/>
    <w:next w:val="Standaard"/>
    <w:rsid w:val="004048D1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sid w:val="004048D1"/>
    <w:rPr>
      <w:b/>
      <w:bCs/>
    </w:rPr>
  </w:style>
  <w:style w:type="paragraph" w:customStyle="1" w:styleId="SprekendeKop">
    <w:name w:val="Sprekende Kop"/>
    <w:basedOn w:val="Standaard"/>
    <w:next w:val="Standaard"/>
    <w:rsid w:val="004048D1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rsid w:val="004048D1"/>
    <w:pPr>
      <w:spacing w:after="60"/>
    </w:pPr>
  </w:style>
  <w:style w:type="character" w:styleId="Voetnootmarkering">
    <w:name w:val="footnote reference"/>
    <w:semiHidden/>
    <w:rsid w:val="004048D1"/>
    <w:rPr>
      <w:vertAlign w:val="superscript"/>
    </w:rPr>
  </w:style>
  <w:style w:type="paragraph" w:styleId="Voetnoottekst">
    <w:name w:val="footnote text"/>
    <w:basedOn w:val="Standaard"/>
    <w:semiHidden/>
    <w:rsid w:val="004048D1"/>
  </w:style>
  <w:style w:type="character" w:customStyle="1" w:styleId="Voornaam">
    <w:name w:val="Voornaam"/>
    <w:basedOn w:val="Standaardalinea-lettertype"/>
    <w:rsid w:val="004048D1"/>
  </w:style>
  <w:style w:type="paragraph" w:customStyle="1" w:styleId="KopCasus">
    <w:name w:val="Kop Casus"/>
    <w:basedOn w:val="Standaard"/>
    <w:next w:val="Standaard"/>
    <w:rsid w:val="004048D1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rsid w:val="004048D1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rsid w:val="004048D1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rsid w:val="004048D1"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rsid w:val="004048D1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sid w:val="004048D1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sid w:val="004048D1"/>
    <w:rPr>
      <w:u w:val="single"/>
    </w:rPr>
  </w:style>
  <w:style w:type="character" w:customStyle="1" w:styleId="Type">
    <w:name w:val="Type"/>
    <w:rsid w:val="004048D1"/>
    <w:rPr>
      <w:vanish/>
      <w:color w:val="993366"/>
      <w:u w:val="wavyHeavy" w:color="993366"/>
    </w:rPr>
  </w:style>
  <w:style w:type="character" w:customStyle="1" w:styleId="Opmaak">
    <w:name w:val="Opmaak"/>
    <w:rsid w:val="004048D1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sid w:val="004048D1"/>
    <w:rPr>
      <w:szCs w:val="22"/>
    </w:rPr>
  </w:style>
  <w:style w:type="paragraph" w:customStyle="1" w:styleId="Intro">
    <w:name w:val="Intro"/>
    <w:basedOn w:val="Standaard"/>
    <w:rsid w:val="004048D1"/>
    <w:rPr>
      <w:i/>
      <w:szCs w:val="22"/>
    </w:rPr>
  </w:style>
  <w:style w:type="paragraph" w:customStyle="1" w:styleId="Chapeau">
    <w:name w:val="Chapeau"/>
    <w:basedOn w:val="Standaard"/>
    <w:next w:val="Standaard"/>
    <w:rsid w:val="004048D1"/>
    <w:rPr>
      <w:b/>
      <w:sz w:val="28"/>
    </w:rPr>
  </w:style>
  <w:style w:type="paragraph" w:styleId="Plattetekst2">
    <w:name w:val="Body Text 2"/>
    <w:basedOn w:val="Standaard"/>
    <w:rsid w:val="004048D1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rsid w:val="004048D1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rsid w:val="004048D1"/>
    <w:pPr>
      <w:numPr>
        <w:numId w:val="1"/>
      </w:numPr>
    </w:pPr>
  </w:style>
  <w:style w:type="paragraph" w:styleId="Voettekst">
    <w:name w:val="footer"/>
    <w:basedOn w:val="Standaard"/>
    <w:link w:val="VoettekstChar"/>
    <w:rsid w:val="004048D1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rsid w:val="004048D1"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rsid w:val="004048D1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sid w:val="004048D1"/>
    <w:rPr>
      <w:rFonts w:cs="Tahoma"/>
      <w:sz w:val="16"/>
      <w:szCs w:val="16"/>
    </w:rPr>
  </w:style>
  <w:style w:type="character" w:styleId="Hyperlink">
    <w:name w:val="Hyperlink"/>
    <w:rsid w:val="004048D1"/>
    <w:rPr>
      <w:b w:val="0"/>
      <w:bCs w:val="0"/>
      <w:color w:val="000066"/>
      <w:u w:val="single"/>
    </w:rPr>
  </w:style>
  <w:style w:type="character" w:customStyle="1" w:styleId="Kop1Char">
    <w:name w:val="Kop 1 Char"/>
    <w:rsid w:val="004048D1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sid w:val="004048D1"/>
    <w:rPr>
      <w:b/>
      <w:bCs/>
    </w:rPr>
  </w:style>
  <w:style w:type="paragraph" w:styleId="Normaalweb">
    <w:name w:val="Normal (Web)"/>
    <w:basedOn w:val="Standaard"/>
    <w:rsid w:val="004048D1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sid w:val="004048D1"/>
    <w:rPr>
      <w:color w:val="800080"/>
      <w:u w:val="single"/>
    </w:rPr>
  </w:style>
  <w:style w:type="character" w:styleId="Verwijzingopmerking">
    <w:name w:val="annotation reference"/>
    <w:semiHidden/>
    <w:rsid w:val="004048D1"/>
    <w:rPr>
      <w:sz w:val="16"/>
      <w:szCs w:val="16"/>
    </w:rPr>
  </w:style>
  <w:style w:type="character" w:styleId="Paginanummer">
    <w:name w:val="page number"/>
    <w:basedOn w:val="Standaardalinea-lettertype"/>
    <w:rsid w:val="004048D1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ebroeck\Dropbox\Accreditatie%20NPA\Klachten\klachtenformuli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klachtenformulier</Template>
  <TotalTime>7</TotalTime>
  <Pages>2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Roebroeck</dc:creator>
  <cp:lastModifiedBy>Alex Touw</cp:lastModifiedBy>
  <cp:revision>6</cp:revision>
  <cp:lastPrinted>2008-12-08T10:10:00Z</cp:lastPrinted>
  <dcterms:created xsi:type="dcterms:W3CDTF">2018-12-05T16:19:00Z</dcterms:created>
  <dcterms:modified xsi:type="dcterms:W3CDTF">2019-02-20T11:38:00Z</dcterms:modified>
</cp:coreProperties>
</file>